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0F6" w:rsidRPr="00BF7A19" w:rsidRDefault="00AE40F6" w:rsidP="00BF7A19">
      <w:pPr>
        <w:spacing w:after="0" w:line="240" w:lineRule="auto"/>
        <w:jc w:val="center"/>
        <w:rPr>
          <w:rFonts w:cs="Calibri"/>
          <w:b/>
          <w:color w:val="FF0000"/>
          <w:sz w:val="32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4" o:spid="_x0000_s1026" type="#_x0000_t202" style="position:absolute;left:0;text-align:left;margin-left:5.05pt;margin-top:-2.35pt;width:2in;height:2in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" filled="f" stroked="f">
            <v:fill o:detectmouseclick="t"/>
            <v:textbox style="mso-fit-shape-to-text:t">
              <w:txbxContent>
                <w:p w:rsidR="00AE40F6" w:rsidRPr="00922D6F" w:rsidRDefault="00AE40F6" w:rsidP="00922D6F">
                  <w:pPr>
                    <w:spacing w:after="0" w:line="240" w:lineRule="auto"/>
                    <w:jc w:val="center"/>
                    <w:rPr>
                      <w:rFonts w:ascii="Comic Sans MS" w:eastAsia="Arial Unicode MS" w:hAnsi="Comic Sans MS" w:cs="Arial Unicode MS"/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922D6F">
                    <w:rPr>
                      <w:rFonts w:ascii="Comic Sans MS" w:eastAsia="Arial Unicode MS" w:hAnsi="Comic Sans MS" w:cs="Arial Unicode MS"/>
                      <w:b/>
                      <w:noProof/>
                      <w:color w:val="FF0000"/>
                      <w:sz w:val="52"/>
                      <w:szCs w:val="72"/>
                    </w:rPr>
                    <w:t xml:space="preserve">ANNE BABALARIN </w:t>
                  </w:r>
                </w:p>
                <w:p w:rsidR="00AE40F6" w:rsidRPr="00922D6F" w:rsidRDefault="00AE40F6" w:rsidP="00922D6F">
                  <w:pPr>
                    <w:spacing w:after="0" w:line="240" w:lineRule="auto"/>
                    <w:jc w:val="center"/>
                    <w:rPr>
                      <w:rFonts w:ascii="Comic Sans MS" w:eastAsia="Arial Unicode MS" w:hAnsi="Comic Sans MS" w:cs="Arial Unicode MS"/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922D6F">
                    <w:rPr>
                      <w:rFonts w:ascii="Comic Sans MS" w:eastAsia="Arial Unicode MS" w:hAnsi="Comic Sans MS" w:cs="Arial Unicode MS"/>
                      <w:b/>
                      <w:noProof/>
                      <w:color w:val="FF0000"/>
                      <w:sz w:val="52"/>
                      <w:szCs w:val="72"/>
                    </w:rPr>
                    <w:t>EN BÜYÜK YANLIŞLARI</w:t>
                  </w:r>
                </w:p>
              </w:txbxContent>
            </v:textbox>
          </v:shape>
        </w:pict>
      </w:r>
    </w:p>
    <w:p w:rsidR="00AE40F6" w:rsidRDefault="00AE40F6" w:rsidP="006005BA">
      <w:pPr>
        <w:spacing w:after="0" w:line="240" w:lineRule="auto"/>
        <w:rPr>
          <w:rFonts w:cs="Calibri"/>
          <w:color w:val="464646"/>
          <w:szCs w:val="18"/>
        </w:rPr>
      </w:pPr>
    </w:p>
    <w:p w:rsidR="00AE40F6" w:rsidRDefault="00AE40F6" w:rsidP="006005BA">
      <w:pPr>
        <w:spacing w:after="0" w:line="240" w:lineRule="auto"/>
        <w:rPr>
          <w:rFonts w:cs="Calibri"/>
          <w:color w:val="464646"/>
          <w:szCs w:val="18"/>
        </w:rPr>
      </w:pPr>
    </w:p>
    <w:p w:rsidR="00AE40F6" w:rsidRDefault="00AE40F6" w:rsidP="006005BA">
      <w:pPr>
        <w:spacing w:after="0" w:line="240" w:lineRule="auto"/>
        <w:rPr>
          <w:rFonts w:cs="Calibri"/>
          <w:color w:val="464646"/>
          <w:szCs w:val="18"/>
        </w:rPr>
      </w:pPr>
    </w:p>
    <w:p w:rsidR="00AE40F6" w:rsidRDefault="00AE40F6" w:rsidP="006005BA">
      <w:pPr>
        <w:spacing w:after="0" w:line="240" w:lineRule="auto"/>
        <w:rPr>
          <w:rFonts w:cs="Calibri"/>
          <w:color w:val="464646"/>
          <w:szCs w:val="18"/>
        </w:rPr>
      </w:pPr>
    </w:p>
    <w:p w:rsidR="00AE40F6" w:rsidRPr="00922D6F" w:rsidRDefault="00AE40F6" w:rsidP="006005BA">
      <w:pPr>
        <w:spacing w:after="0" w:line="240" w:lineRule="auto"/>
        <w:rPr>
          <w:rFonts w:cs="Calibri"/>
          <w:color w:val="464646"/>
          <w:sz w:val="10"/>
          <w:szCs w:val="26"/>
        </w:rPr>
      </w:pP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b/>
          <w:bCs/>
          <w:color w:val="17365D"/>
          <w:sz w:val="24"/>
          <w:szCs w:val="26"/>
        </w:rPr>
        <w:t>İlk 10 yaş çocuğun gelişimi ve aldığı modeller açısından son derece önemli. "İyi çocuk" isteyen aileler bu dönemde nelere dikkat etmeli, hangi hataları yapmamalı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Adana'da, 12 yaşındaki R.A.'nın, SBS sınavı öncesi girdiği tartışma sonrası, annesi Songül A.'yı tabancayla öldürmesi dikkatleri aile ve çocuk problemlerine çekti.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Psikiyatristler, 5 yaşında teyzesinin yanına verilen ve 2 yıl önce tekrar ailesine dönen R.A.'nın sevgiye en fazla ihtiyaç duyduğu dönemi aile dışında geçirmesinin çocukta ciddi bir sevgi açlığı oluşturabileceğini; bunun ailesine karşı yoğun öfkeye dönüşebileceğine dikkat çekiyor.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b/>
          <w:color w:val="17365D"/>
          <w:sz w:val="24"/>
          <w:szCs w:val="26"/>
        </w:rPr>
        <w:t>İLK ON YAŞ ÇOK ÖNEMLİ</w:t>
      </w:r>
      <w:r w:rsidRPr="00922D6F">
        <w:rPr>
          <w:rFonts w:ascii="Comic Sans MS" w:eastAsia="Arial Unicode MS" w:hAnsi="Comic Sans MS" w:cs="Arial Unicode MS"/>
          <w:b/>
          <w:color w:val="17365D"/>
          <w:sz w:val="24"/>
          <w:szCs w:val="26"/>
        </w:rPr>
        <w:br/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İlk 10 yaşın çocuğun gelişimi ve aldığı modeller açısından son derece önemli olduğunu söyledi. 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Levent Soylu, sevgi açlığı yaşayan çocuğun ailesine zıt ne varsa yapmak isteyeceğini, bunun için hoşgörülü ancak sınırları olan yol izlenmesi gerektiğini kaydetti.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7" o:spid="_x0000_s1027" type="#_x0000_t75" style="position:absolute;margin-left:-.8pt;margin-top:22.65pt;width:221.75pt;height:176.15pt;z-index:251659264;visibility:visible;mso-wrap-distance-left:9.48pt;mso-wrap-distance-top:.96pt;mso-wrap-distance-right:9.41pt;mso-wrap-distance-bottom:1.5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">
            <v:imagedata r:id="rId4" o:title=""/>
            <o:lock v:ext="edit" aspectratio="f"/>
            <w10:wrap type="square"/>
          </v:shape>
        </w:pict>
      </w:r>
      <w:r w:rsidRPr="00922D6F">
        <w:rPr>
          <w:rFonts w:ascii="Comic Sans MS" w:eastAsia="Arial Unicode MS" w:hAnsi="Comic Sans MS" w:cs="Arial Unicode MS"/>
          <w:b/>
          <w:color w:val="17365D"/>
          <w:sz w:val="24"/>
          <w:szCs w:val="26"/>
        </w:rPr>
        <w:t>İYİ ÇOCUK YETİŞTİRMENİN ANAHTARI: MUTLU AİLE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 xml:space="preserve">Çocukların genelde anne-babayı model aldıklarını ifade ederek "Mutlu bir ana baba iyi bir çocuk yetiştirmenin anahtarıdır. </w:t>
      </w:r>
    </w:p>
    <w:p w:rsidR="00AE40F6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>Çocuğun garantili şekilde büyümesinin önemli koşulu mutlu bir aile çevresinde büyümesidir." dedi.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Sağlıklı bir ailede çok fazla gel- gitler yaşanmamakta, çocukta ciddi bir sevgi açlığı olduğunda yoğun öfkenin ortaya çıkacağını ve kendi kimliğini bulmak için ailesini zorda bırakacak ne varsa yapmak isteyeceğini dile getirdi.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</w:r>
      <w:r w:rsidRPr="00922D6F">
        <w:rPr>
          <w:rFonts w:ascii="Comic Sans MS" w:eastAsia="Arial Unicode MS" w:hAnsi="Comic Sans MS" w:cs="Arial Unicode MS"/>
          <w:b/>
          <w:color w:val="17365D"/>
          <w:sz w:val="24"/>
          <w:szCs w:val="26"/>
        </w:rPr>
        <w:t>ANNE-BABALARIN YAPTIĞI EN BÜYÜK YANLIŞ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 xml:space="preserve">Bu tür çocuklara aşırı baskı yapmamak, çok fazla gevşek de bırakmamak lazım. 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Geniş sınırlar içinde hareket edebilmeli. Ama sınırlar net olmalı. 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>Mutlu bir aile varsa, çocuk kendini ifade edebiliyorsa, kendi kimliğini bulabiliyorsa aileyle zıtlaşma ihtiyacına gitmez; ailede aşırı bir baskı varsa aileyle kendi kimliğini bulmak için aileye zıt ne varsa onu yapar."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Ergenlik döneminde çocuğa fazla baskı yapan veya aşırı serbest bırakan ailelerde sorun yaşanmaktadır.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Fazla serbest ailelerde sınır tanımayan çocuklar yetişir. 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Fazla baskı yapanlarda ise kimliğini bulmak için aileye zıt ne varsa yapan çocuklar gözlenir. 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Çocuklara belli konularda hoşgörü gösterilmeli. 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>Demokratik sınırlı yaklaşımla çocuklara geniş haklar vermek, belli konularda net sınırlar çizmek gerekli." şeklinde konuştu.</w: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br/>
        <w:t>Anne ve babaların en büyük yanlışının çocuklara sürekli öğüt vermek,</w:t>
      </w:r>
      <w:bookmarkStart w:id="0" w:name="_GoBack"/>
      <w:bookmarkEnd w:id="0"/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>
        <w:rPr>
          <w:noProof/>
        </w:rPr>
        <w:pict>
          <v:shape id="Resim 5" o:spid="_x0000_s1028" type="#_x0000_t75" style="position:absolute;margin-left:260.8pt;margin-top:1.1pt;width:269.75pt;height:75.35pt;z-index:251657216;visibility:visible;mso-wrap-distance-right:9.07pt;mso-wrap-distance-bottom:.6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">
            <v:imagedata r:id="rId5" o:title=""/>
            <o:lock v:ext="edit" aspectratio="f"/>
            <w10:wrap type="square"/>
          </v:shape>
        </w:pic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>Öğüt vermeyin, zamanınızı paylaşın.</w:t>
      </w:r>
    </w:p>
    <w:p w:rsidR="00AE40F6" w:rsidRPr="00922D6F" w:rsidRDefault="00AE40F6" w:rsidP="00922D6F">
      <w:pPr>
        <w:spacing w:after="0" w:line="240" w:lineRule="auto"/>
        <w:rPr>
          <w:rFonts w:ascii="Comic Sans MS" w:eastAsia="Arial Unicode MS" w:hAnsi="Comic Sans MS" w:cs="Arial Unicode MS"/>
          <w:color w:val="17365D"/>
          <w:sz w:val="24"/>
          <w:szCs w:val="26"/>
        </w:rPr>
      </w:pPr>
      <w:r>
        <w:rPr>
          <w:noProof/>
        </w:rPr>
        <w:pict>
          <v:shape id="Metin Kutusu 6" o:spid="_x0000_s1029" type="#_x0000_t202" style="position:absolute;margin-left:267.15pt;margin-top:-.35pt;width:243.1pt;height:70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" filled="f" stroked="f">
            <v:textbox style="mso-fit-shape-to-text:t">
              <w:txbxContent>
                <w:p w:rsidR="00AE40F6" w:rsidRPr="00CE7431" w:rsidRDefault="00AE40F6" w:rsidP="00922D6F">
                  <w:pPr>
                    <w:spacing w:after="0" w:line="240" w:lineRule="auto"/>
                    <w:jc w:val="center"/>
                    <w:rPr>
                      <w:rFonts w:ascii="Comic Sans MS" w:eastAsia="Arial Unicode MS" w:hAnsi="Comic Sans MS" w:cs="Arial Unicode MS"/>
                      <w:b/>
                      <w:noProof/>
                      <w:color w:val="1F497D"/>
                      <w:sz w:val="28"/>
                      <w:szCs w:val="18"/>
                    </w:rPr>
                  </w:pPr>
                  <w:r>
                    <w:rPr>
                      <w:rFonts w:ascii="Comic Sans MS" w:eastAsia="Arial Unicode MS" w:hAnsi="Comic Sans MS" w:cs="Arial Unicode MS"/>
                      <w:b/>
                      <w:noProof/>
                      <w:color w:val="1F497D"/>
                      <w:sz w:val="28"/>
                      <w:szCs w:val="18"/>
                    </w:rPr>
                    <w:t>Anafartalar</w:t>
                  </w:r>
                  <w:r w:rsidRPr="00CE7431">
                    <w:rPr>
                      <w:rFonts w:ascii="Comic Sans MS" w:eastAsia="Arial Unicode MS" w:hAnsi="Comic Sans MS" w:cs="Arial Unicode MS"/>
                      <w:b/>
                      <w:noProof/>
                      <w:color w:val="1F497D"/>
                      <w:sz w:val="28"/>
                      <w:szCs w:val="18"/>
                    </w:rPr>
                    <w:t xml:space="preserve"> İlkokulu</w:t>
                  </w:r>
                </w:p>
                <w:p w:rsidR="00AE40F6" w:rsidRPr="00CE7431" w:rsidRDefault="00AE40F6" w:rsidP="00922D6F">
                  <w:pPr>
                    <w:spacing w:after="0" w:line="240" w:lineRule="auto"/>
                    <w:jc w:val="center"/>
                    <w:rPr>
                      <w:rFonts w:ascii="Comic Sans MS" w:eastAsia="Arial Unicode MS" w:hAnsi="Comic Sans MS" w:cs="Arial Unicode MS"/>
                      <w:b/>
                      <w:noProof/>
                      <w:color w:val="1F497D"/>
                      <w:sz w:val="28"/>
                      <w:szCs w:val="18"/>
                    </w:rPr>
                  </w:pPr>
                  <w:r w:rsidRPr="00CE7431">
                    <w:rPr>
                      <w:rFonts w:ascii="Comic Sans MS" w:eastAsia="Arial Unicode MS" w:hAnsi="Comic Sans MS" w:cs="Arial Unicode MS"/>
                      <w:b/>
                      <w:noProof/>
                      <w:color w:val="1F497D"/>
                      <w:sz w:val="28"/>
                      <w:szCs w:val="18"/>
                    </w:rPr>
                    <w:t>Rehberlik Servisi</w:t>
                  </w:r>
                </w:p>
              </w:txbxContent>
            </v:textbox>
          </v:shape>
        </w:pict>
      </w:r>
      <w:r w:rsidRPr="00922D6F">
        <w:rPr>
          <w:rFonts w:ascii="Comic Sans MS" w:eastAsia="Arial Unicode MS" w:hAnsi="Comic Sans MS" w:cs="Arial Unicode MS"/>
          <w:color w:val="17365D"/>
          <w:sz w:val="24"/>
          <w:szCs w:val="26"/>
        </w:rPr>
        <w:t xml:space="preserve"> Çocukla çocuklaşın, oyun oynayın.</w:t>
      </w:r>
    </w:p>
    <w:sectPr w:rsidR="00AE40F6" w:rsidRPr="00922D6F" w:rsidSect="00F50AB4">
      <w:pgSz w:w="11906" w:h="16838"/>
      <w:pgMar w:top="720" w:right="720" w:bottom="720" w:left="720" w:header="708" w:footer="708" w:gutter="0"/>
      <w:pgBorders w:offsetFrom="page">
        <w:top w:val="thinThickMediumGap" w:sz="24" w:space="24" w:color="17365D"/>
        <w:left w:val="thinThickMediumGap" w:sz="24" w:space="24" w:color="17365D"/>
        <w:bottom w:val="thickThinMediumGap" w:sz="24" w:space="24" w:color="17365D"/>
        <w:right w:val="thickThinMediumGap" w:sz="24" w:space="24" w:color="17365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05BA"/>
    <w:rsid w:val="000E63EA"/>
    <w:rsid w:val="001802C0"/>
    <w:rsid w:val="002B2F35"/>
    <w:rsid w:val="003E5994"/>
    <w:rsid w:val="004245AB"/>
    <w:rsid w:val="005A1F4B"/>
    <w:rsid w:val="006005BA"/>
    <w:rsid w:val="008A2837"/>
    <w:rsid w:val="00922D6F"/>
    <w:rsid w:val="00926A1E"/>
    <w:rsid w:val="009B1D6B"/>
    <w:rsid w:val="00A55FBF"/>
    <w:rsid w:val="00AE40F6"/>
    <w:rsid w:val="00BF7A19"/>
    <w:rsid w:val="00CE7431"/>
    <w:rsid w:val="00DF2DCE"/>
    <w:rsid w:val="00F5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FB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6005BA"/>
    <w:rPr>
      <w:rFonts w:cs="Times New Roman"/>
      <w:b/>
      <w:bCs/>
      <w:color w:val="002B55"/>
      <w:u w:val="none"/>
      <w:effect w:val="none"/>
      <w:shd w:val="clear" w:color="auto" w:fill="auto"/>
    </w:rPr>
  </w:style>
  <w:style w:type="character" w:customStyle="1" w:styleId="itemtitle">
    <w:name w:val="itemtitle"/>
    <w:basedOn w:val="DefaultParagraphFont"/>
    <w:uiPriority w:val="99"/>
    <w:rsid w:val="006005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0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59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353</Words>
  <Characters>2017</Characters>
  <Application>Microsoft Office Outlook</Application>
  <DocSecurity>0</DocSecurity>
  <Lines>0</Lines>
  <Paragraphs>0</Paragraphs>
  <ScaleCrop>false</ScaleCrop>
  <Company>rocco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terminal1</cp:lastModifiedBy>
  <cp:revision>2</cp:revision>
  <dcterms:created xsi:type="dcterms:W3CDTF">2017-12-18T12:06:00Z</dcterms:created>
  <dcterms:modified xsi:type="dcterms:W3CDTF">2017-12-18T12:06:00Z</dcterms:modified>
</cp:coreProperties>
</file>